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179" w:rsidRDefault="00482F68">
      <w:r w:rsidRPr="00482F68">
        <w:object w:dxaOrig="9540" w:dyaOrig="11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25pt;height:576.9pt" o:ole="">
            <v:imagedata r:id="rId5" o:title=""/>
          </v:shape>
          <o:OLEObject Type="Embed" ProgID="Word.Document.8" ShapeID="_x0000_i1025" DrawAspect="Content" ObjectID="_1537259928" r:id="rId6">
            <o:FieldCodes>\s</o:FieldCodes>
          </o:OLEObject>
        </w:object>
      </w:r>
    </w:p>
    <w:p w:rsidR="00482F68" w:rsidRDefault="00482F68"/>
    <w:p w:rsidR="00482F68" w:rsidRDefault="00482F68"/>
    <w:p w:rsidR="00482F68" w:rsidRDefault="00482F68"/>
    <w:p w:rsidR="00482F68" w:rsidRDefault="00482F68"/>
    <w:p w:rsidR="00482F68" w:rsidRDefault="00482F68"/>
    <w:p w:rsidR="00B94179" w:rsidRDefault="003107D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446405</wp:posOffset>
                </wp:positionV>
                <wp:extent cx="1841500" cy="6868795"/>
                <wp:effectExtent l="13970" t="8255" r="11430" b="9525"/>
                <wp:wrapNone/>
                <wp:docPr id="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0" cy="6868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6pt,35.15pt" to="462.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057900" cy="342900"/>
                <wp:effectExtent l="9525" t="9525" r="9525" b="9525"/>
                <wp:wrapNone/>
                <wp:docPr id="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custGeom>
                          <a:avLst/>
                          <a:gdLst>
                            <a:gd name="T0" fmla="*/ 0 w 9540"/>
                            <a:gd name="T1" fmla="*/ 540 h 540"/>
                            <a:gd name="T2" fmla="*/ 4860 w 9540"/>
                            <a:gd name="T3" fmla="*/ 0 h 540"/>
                            <a:gd name="T4" fmla="*/ 9540 w 9540"/>
                            <a:gd name="T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540" h="540">
                              <a:moveTo>
                                <a:pt x="0" y="540"/>
                              </a:moveTo>
                              <a:cubicBezTo>
                                <a:pt x="1635" y="270"/>
                                <a:pt x="3270" y="0"/>
                                <a:pt x="4860" y="0"/>
                              </a:cubicBezTo>
                              <a:cubicBezTo>
                                <a:pt x="6450" y="0"/>
                                <a:pt x="8760" y="360"/>
                                <a:pt x="9540" y="54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-9pt;margin-top:9pt;width:47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" path="m,540c1635,270,3270,,4860,,6450,,8760,360,9540,540e" filled="f">
                <v:path arrowok="t" o:connecttype="custom" o:connectlocs="0,342900;3086100,0;6057900,34290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7200900</wp:posOffset>
                </wp:positionV>
                <wp:extent cx="2400300" cy="114300"/>
                <wp:effectExtent l="9525" t="9525" r="9525" b="9525"/>
                <wp:wrapNone/>
                <wp:docPr id="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14300"/>
                        </a:xfrm>
                        <a:custGeom>
                          <a:avLst/>
                          <a:gdLst>
                            <a:gd name="T0" fmla="*/ 0 w 3780"/>
                            <a:gd name="T1" fmla="*/ 180 h 180"/>
                            <a:gd name="T2" fmla="*/ 1980 w 3780"/>
                            <a:gd name="T3" fmla="*/ 0 h 180"/>
                            <a:gd name="T4" fmla="*/ 3780 w 3780"/>
                            <a:gd name="T5" fmla="*/ 18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0" h="180">
                              <a:moveTo>
                                <a:pt x="0" y="180"/>
                              </a:moveTo>
                              <a:cubicBezTo>
                                <a:pt x="675" y="90"/>
                                <a:pt x="1350" y="0"/>
                                <a:pt x="1980" y="0"/>
                              </a:cubicBezTo>
                              <a:cubicBezTo>
                                <a:pt x="2610" y="0"/>
                                <a:pt x="3270" y="120"/>
                                <a:pt x="3780" y="1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35pt;margin-top:567pt;width:18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" path="m,180c675,90,1350,,1980,v630,,1290,120,1800,180e" filled="f">
                <v:path arrowok="t" o:connecttype="custom" o:connectlocs="0,114300;1257300,0;2400300,114300" o:connectangles="0,0,0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</wp:posOffset>
                </wp:positionV>
                <wp:extent cx="1828800" cy="6858000"/>
                <wp:effectExtent l="9525" t="9525" r="9525" b="952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6pt" to="135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"/>
            </w:pict>
          </mc:Fallback>
        </mc:AlternateContent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  <w:r w:rsidR="00B94179">
        <w:tab/>
      </w:r>
    </w:p>
    <w:p w:rsidR="00B94179" w:rsidRDefault="00B94179"/>
    <w:p w:rsidR="00B51B19" w:rsidRDefault="00952CF7" w:rsidP="00952CF7">
      <w:pPr>
        <w:rPr>
          <w:sz w:val="130"/>
          <w:szCs w:val="130"/>
        </w:rPr>
      </w:pPr>
      <w:r>
        <w:rPr>
          <w:sz w:val="130"/>
          <w:szCs w:val="130"/>
        </w:rPr>
        <w:t xml:space="preserve">     </w:t>
      </w:r>
      <w:r w:rsidR="00B51B19">
        <w:rPr>
          <w:sz w:val="130"/>
          <w:szCs w:val="130"/>
        </w:rPr>
        <w:tab/>
      </w:r>
      <w:r w:rsidR="00B51B19">
        <w:rPr>
          <w:sz w:val="130"/>
          <w:szCs w:val="130"/>
        </w:rPr>
        <w:tab/>
      </w:r>
      <w:r w:rsidR="003107D4">
        <w:rPr>
          <w:noProof/>
        </w:rPr>
        <w:drawing>
          <wp:inline distT="0" distB="0" distL="0" distR="0">
            <wp:extent cx="2227580" cy="2344420"/>
            <wp:effectExtent l="0" t="0" r="0" b="0"/>
            <wp:docPr id="2" name="Picture 2" descr="j04401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440104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B19" w:rsidRPr="00B51B19" w:rsidRDefault="00B51B19" w:rsidP="00952CF7">
      <w:pPr>
        <w:rPr>
          <w:sz w:val="28"/>
          <w:szCs w:val="28"/>
        </w:rPr>
      </w:pPr>
    </w:p>
    <w:p w:rsidR="00952CF7" w:rsidRPr="00B51B19" w:rsidRDefault="00482F68" w:rsidP="00B51B19">
      <w:pPr>
        <w:ind w:left="1440"/>
        <w:rPr>
          <w:b/>
          <w:color w:val="008000"/>
          <w:sz w:val="130"/>
          <w:szCs w:val="130"/>
        </w:rPr>
      </w:pPr>
      <w:r>
        <w:rPr>
          <w:b/>
          <w:color w:val="008000"/>
          <w:sz w:val="130"/>
          <w:szCs w:val="130"/>
        </w:rPr>
        <w:t xml:space="preserve">What </w:t>
      </w:r>
      <w:proofErr w:type="gramStart"/>
      <w:r w:rsidR="00B94179" w:rsidRPr="00B51B19">
        <w:rPr>
          <w:b/>
          <w:color w:val="008000"/>
          <w:sz w:val="130"/>
          <w:szCs w:val="130"/>
        </w:rPr>
        <w:t>does</w:t>
      </w:r>
      <w:proofErr w:type="gramEnd"/>
      <w:r w:rsidR="00B94179" w:rsidRPr="00B51B19">
        <w:rPr>
          <w:b/>
          <w:color w:val="008000"/>
          <w:sz w:val="130"/>
          <w:szCs w:val="130"/>
        </w:rPr>
        <w:t xml:space="preserve"> </w:t>
      </w:r>
      <w:r w:rsidR="00952CF7" w:rsidRPr="00B51B19">
        <w:rPr>
          <w:b/>
          <w:color w:val="008000"/>
          <w:sz w:val="130"/>
          <w:szCs w:val="130"/>
        </w:rPr>
        <w:t xml:space="preserve">                             </w:t>
      </w:r>
    </w:p>
    <w:p w:rsidR="00952CF7" w:rsidRPr="00B51B19" w:rsidRDefault="00B51B19" w:rsidP="00952CF7">
      <w:pPr>
        <w:rPr>
          <w:b/>
          <w:color w:val="008000"/>
          <w:sz w:val="130"/>
          <w:szCs w:val="130"/>
        </w:rPr>
      </w:pPr>
      <w:r>
        <w:rPr>
          <w:b/>
          <w:color w:val="008000"/>
          <w:sz w:val="130"/>
          <w:szCs w:val="130"/>
        </w:rPr>
        <w:t xml:space="preserve">     </w:t>
      </w:r>
      <w:r w:rsidR="00952CF7" w:rsidRPr="00B51B19">
        <w:rPr>
          <w:b/>
          <w:color w:val="008000"/>
          <w:sz w:val="130"/>
          <w:szCs w:val="130"/>
        </w:rPr>
        <w:t xml:space="preserve"> </w:t>
      </w:r>
      <w:proofErr w:type="gramStart"/>
      <w:r w:rsidR="00952CF7" w:rsidRPr="00B51B19">
        <w:rPr>
          <w:b/>
          <w:color w:val="008000"/>
          <w:sz w:val="130"/>
          <w:szCs w:val="130"/>
        </w:rPr>
        <w:t>the</w:t>
      </w:r>
      <w:proofErr w:type="gramEnd"/>
      <w:r w:rsidR="00952CF7" w:rsidRPr="00B51B19">
        <w:rPr>
          <w:b/>
          <w:color w:val="008000"/>
          <w:sz w:val="130"/>
          <w:szCs w:val="130"/>
        </w:rPr>
        <w:t xml:space="preserve"> </w:t>
      </w:r>
      <w:r w:rsidR="00B94179" w:rsidRPr="00B51B19">
        <w:rPr>
          <w:b/>
          <w:color w:val="008000"/>
          <w:sz w:val="130"/>
          <w:szCs w:val="130"/>
        </w:rPr>
        <w:t xml:space="preserve">word </w:t>
      </w:r>
      <w:r w:rsidR="00952CF7" w:rsidRPr="00B51B19">
        <w:rPr>
          <w:b/>
          <w:color w:val="008000"/>
          <w:sz w:val="130"/>
          <w:szCs w:val="130"/>
        </w:rPr>
        <w:t xml:space="preserve"> </w:t>
      </w:r>
    </w:p>
    <w:p w:rsidR="00B94179" w:rsidRPr="00B51B19" w:rsidRDefault="00952CF7" w:rsidP="00952CF7">
      <w:pPr>
        <w:rPr>
          <w:b/>
          <w:color w:val="008000"/>
          <w:sz w:val="130"/>
          <w:szCs w:val="130"/>
        </w:rPr>
      </w:pPr>
      <w:r w:rsidRPr="00B51B19">
        <w:rPr>
          <w:b/>
          <w:color w:val="008000"/>
          <w:sz w:val="130"/>
          <w:szCs w:val="130"/>
        </w:rPr>
        <w:t xml:space="preserve">      </w:t>
      </w:r>
      <w:r w:rsidR="00B94179" w:rsidRPr="00B51B19">
        <w:rPr>
          <w:b/>
          <w:color w:val="008000"/>
          <w:sz w:val="130"/>
          <w:szCs w:val="130"/>
        </w:rPr>
        <w:t>“</w:t>
      </w:r>
      <w:proofErr w:type="gramStart"/>
      <w:r w:rsidR="00B94179" w:rsidRPr="00B51B19">
        <w:rPr>
          <w:b/>
          <w:color w:val="008000"/>
          <w:sz w:val="130"/>
          <w:szCs w:val="130"/>
        </w:rPr>
        <w:t>recycle</w:t>
      </w:r>
      <w:proofErr w:type="gramEnd"/>
      <w:r w:rsidR="00B94179" w:rsidRPr="00B51B19">
        <w:rPr>
          <w:b/>
          <w:color w:val="008000"/>
          <w:sz w:val="130"/>
          <w:szCs w:val="130"/>
        </w:rPr>
        <w:t>”</w:t>
      </w:r>
    </w:p>
    <w:p w:rsidR="00B51B19" w:rsidRPr="00B51B19" w:rsidRDefault="00B94179">
      <w:pPr>
        <w:rPr>
          <w:b/>
          <w:color w:val="008000"/>
          <w:sz w:val="130"/>
          <w:szCs w:val="130"/>
        </w:rPr>
      </w:pPr>
      <w:r w:rsidRPr="00B51B19">
        <w:rPr>
          <w:b/>
          <w:color w:val="008000"/>
          <w:sz w:val="130"/>
          <w:szCs w:val="130"/>
        </w:rPr>
        <w:t xml:space="preserve">        </w:t>
      </w:r>
      <w:r w:rsidR="00952CF7" w:rsidRPr="00B51B19">
        <w:rPr>
          <w:b/>
          <w:color w:val="008000"/>
          <w:sz w:val="130"/>
          <w:szCs w:val="130"/>
        </w:rPr>
        <w:t xml:space="preserve"> </w:t>
      </w:r>
      <w:proofErr w:type="gramStart"/>
      <w:r w:rsidRPr="00B51B19">
        <w:rPr>
          <w:b/>
          <w:color w:val="008000"/>
          <w:sz w:val="130"/>
          <w:szCs w:val="130"/>
        </w:rPr>
        <w:t>mean</w:t>
      </w:r>
      <w:proofErr w:type="gramEnd"/>
      <w:r w:rsidRPr="00B51B19">
        <w:rPr>
          <w:b/>
          <w:color w:val="008000"/>
          <w:sz w:val="130"/>
          <w:szCs w:val="130"/>
        </w:rPr>
        <w:t>?</w:t>
      </w:r>
      <w:r w:rsidR="00B51B19">
        <w:rPr>
          <w:b/>
          <w:color w:val="008000"/>
          <w:sz w:val="130"/>
          <w:szCs w:val="130"/>
        </w:rPr>
        <w:tab/>
      </w:r>
      <w:r w:rsidR="00B51B19">
        <w:rPr>
          <w:b/>
          <w:color w:val="008000"/>
          <w:sz w:val="130"/>
          <w:szCs w:val="130"/>
        </w:rPr>
        <w:tab/>
      </w:r>
      <w:r w:rsidR="00B51B19">
        <w:rPr>
          <w:b/>
          <w:color w:val="008000"/>
          <w:sz w:val="130"/>
          <w:szCs w:val="130"/>
        </w:rPr>
        <w:tab/>
      </w:r>
    </w:p>
    <w:p w:rsidR="00B94179" w:rsidRDefault="00C551EC">
      <w:pPr>
        <w:rPr>
          <w:sz w:val="96"/>
          <w:szCs w:val="96"/>
        </w:rPr>
      </w:pPr>
      <w:r>
        <w:rPr>
          <w:sz w:val="96"/>
          <w:szCs w:val="96"/>
        </w:rPr>
        <w:t xml:space="preserve">             </w:t>
      </w:r>
    </w:p>
    <w:bookmarkStart w:id="0" w:name="_GoBack"/>
    <w:bookmarkStart w:id="1" w:name="_MON_1537259763"/>
    <w:bookmarkEnd w:id="1"/>
    <w:p w:rsidR="00482F68" w:rsidRPr="00B94179" w:rsidRDefault="00482F68">
      <w:pPr>
        <w:rPr>
          <w:sz w:val="96"/>
          <w:szCs w:val="96"/>
        </w:rPr>
      </w:pPr>
      <w:r w:rsidRPr="00482F68">
        <w:rPr>
          <w:sz w:val="96"/>
          <w:szCs w:val="96"/>
        </w:rPr>
        <w:object w:dxaOrig="9540" w:dyaOrig="11537">
          <v:shape id="_x0000_i1038" type="#_x0000_t75" style="width:477.25pt;height:576.9pt" o:ole="">
            <v:imagedata r:id="rId8" o:title=""/>
          </v:shape>
          <o:OLEObject Type="Embed" ProgID="Word.Document.8" ShapeID="_x0000_i1038" DrawAspect="Content" ObjectID="_1537259929" r:id="rId9">
            <o:FieldCodes>\s</o:FieldCodes>
          </o:OLEObject>
        </w:object>
      </w:r>
      <w:bookmarkEnd w:id="0"/>
      <w:bookmarkStart w:id="2" w:name="_MON_1537259820"/>
      <w:bookmarkEnd w:id="2"/>
      <w:r w:rsidRPr="00482F68">
        <w:rPr>
          <w:sz w:val="96"/>
          <w:szCs w:val="96"/>
        </w:rPr>
        <w:object w:dxaOrig="9540" w:dyaOrig="11537">
          <v:shape id="_x0000_i1026" type="#_x0000_t75" style="width:477.25pt;height:576.9pt" o:ole="">
            <v:imagedata r:id="rId10" o:title=""/>
          </v:shape>
          <o:OLEObject Type="Embed" ProgID="Word.Document.8" ShapeID="_x0000_i1026" DrawAspect="Content" ObjectID="_1537259930" r:id="rId11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27" type="#_x0000_t75" style="width:477.25pt;height:576.9pt" o:ole="">
            <v:imagedata r:id="rId12" o:title=""/>
          </v:shape>
          <o:OLEObject Type="Embed" ProgID="Word.Document.8" ShapeID="_x0000_i1027" DrawAspect="Content" ObjectID="_1537259931" r:id="rId13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28" type="#_x0000_t75" style="width:477.25pt;height:576.9pt" o:ole="">
            <v:imagedata r:id="rId14" o:title=""/>
          </v:shape>
          <o:OLEObject Type="Embed" ProgID="Word.Document.8" ShapeID="_x0000_i1028" DrawAspect="Content" ObjectID="_1537259932" r:id="rId15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29" type="#_x0000_t75" style="width:477.25pt;height:576.9pt" o:ole="">
            <v:imagedata r:id="rId16" o:title=""/>
          </v:shape>
          <o:OLEObject Type="Embed" ProgID="Word.Document.8" ShapeID="_x0000_i1029" DrawAspect="Content" ObjectID="_1537259933" r:id="rId17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30" type="#_x0000_t75" style="width:477.25pt;height:576.9pt" o:ole="">
            <v:imagedata r:id="rId18" o:title=""/>
          </v:shape>
          <o:OLEObject Type="Embed" ProgID="Word.Document.8" ShapeID="_x0000_i1030" DrawAspect="Content" ObjectID="_1537259934" r:id="rId19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31" type="#_x0000_t75" style="width:477.25pt;height:576.9pt" o:ole="">
            <v:imagedata r:id="rId20" o:title=""/>
          </v:shape>
          <o:OLEObject Type="Embed" ProgID="Word.Document.8" ShapeID="_x0000_i1031" DrawAspect="Content" ObjectID="_1537259935" r:id="rId21">
            <o:FieldCodes>\s</o:FieldCodes>
          </o:OLEObject>
        </w:object>
      </w:r>
      <w:r w:rsidRPr="00482F68">
        <w:rPr>
          <w:sz w:val="96"/>
          <w:szCs w:val="96"/>
        </w:rPr>
        <w:object w:dxaOrig="10460" w:dyaOrig="11628">
          <v:shape id="_x0000_i1032" type="#_x0000_t75" style="width:523.4pt;height:581.55pt" o:ole="">
            <v:imagedata r:id="rId22" o:title=""/>
          </v:shape>
          <o:OLEObject Type="Embed" ProgID="Word.Document.8" ShapeID="_x0000_i1032" DrawAspect="Content" ObjectID="_1537259936" r:id="rId23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33" type="#_x0000_t75" style="width:477.25pt;height:576.9pt" o:ole="">
            <v:imagedata r:id="rId24" o:title=""/>
          </v:shape>
          <o:OLEObject Type="Embed" ProgID="Word.Document.8" ShapeID="_x0000_i1033" DrawAspect="Content" ObjectID="_1537259937" r:id="rId25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34" type="#_x0000_t75" style="width:477.25pt;height:576.9pt" o:ole="">
            <v:imagedata r:id="rId26" o:title=""/>
          </v:shape>
          <o:OLEObject Type="Embed" ProgID="Word.Document.8" ShapeID="_x0000_i1034" DrawAspect="Content" ObjectID="_1537259938" r:id="rId27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35" type="#_x0000_t75" style="width:477.25pt;height:576.9pt" o:ole="">
            <v:imagedata r:id="rId28" o:title=""/>
          </v:shape>
          <o:OLEObject Type="Embed" ProgID="Word.Document.8" ShapeID="_x0000_i1035" DrawAspect="Content" ObjectID="_1537259939" r:id="rId29">
            <o:FieldCodes>\s</o:FieldCodes>
          </o:OLEObject>
        </w:object>
      </w:r>
      <w:r w:rsidRPr="00482F68">
        <w:rPr>
          <w:sz w:val="96"/>
          <w:szCs w:val="96"/>
        </w:rPr>
        <w:object w:dxaOrig="9540" w:dyaOrig="11971">
          <v:shape id="_x0000_i1036" type="#_x0000_t75" style="width:477.25pt;height:598.15pt" o:ole="">
            <v:imagedata r:id="rId30" o:title=""/>
          </v:shape>
          <o:OLEObject Type="Embed" ProgID="Word.Document.8" ShapeID="_x0000_i1036" DrawAspect="Content" ObjectID="_1537259940" r:id="rId31">
            <o:FieldCodes>\s</o:FieldCodes>
          </o:OLEObject>
        </w:object>
      </w:r>
      <w:r w:rsidRPr="00482F68">
        <w:rPr>
          <w:sz w:val="96"/>
          <w:szCs w:val="96"/>
        </w:rPr>
        <w:object w:dxaOrig="9540" w:dyaOrig="11537">
          <v:shape id="_x0000_i1037" type="#_x0000_t75" style="width:477.25pt;height:576.9pt" o:ole="">
            <v:imagedata r:id="rId32" o:title=""/>
          </v:shape>
          <o:OLEObject Type="Embed" ProgID="Word.Document.8" ShapeID="_x0000_i1037" DrawAspect="Content" ObjectID="_1537259941" r:id="rId33">
            <o:FieldCodes>\s</o:FieldCodes>
          </o:OLEObject>
        </w:object>
      </w:r>
    </w:p>
    <w:sectPr w:rsidR="00482F68" w:rsidRPr="00B9417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79"/>
    <w:rsid w:val="003107D4"/>
    <w:rsid w:val="003A705A"/>
    <w:rsid w:val="00482F68"/>
    <w:rsid w:val="006C11A3"/>
    <w:rsid w:val="008B485F"/>
    <w:rsid w:val="00952CF7"/>
    <w:rsid w:val="00AE4803"/>
    <w:rsid w:val="00B51B19"/>
    <w:rsid w:val="00B94179"/>
    <w:rsid w:val="00C551EC"/>
    <w:rsid w:val="00D3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3107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3107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Document4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8.doc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Document6.doc"/><Relationship Id="rId25" Type="http://schemas.openxmlformats.org/officeDocument/2006/relationships/oleObject" Target="embeddings/Microsoft_Word_97_-_2003_Document10.doc"/><Relationship Id="rId33" Type="http://schemas.openxmlformats.org/officeDocument/2006/relationships/oleObject" Target="embeddings/Microsoft_Word_97_-_2003_Document14.doc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Microsoft_Word_97_-_2003_Document12.doc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oleObject" Target="embeddings/Microsoft_Word_97_-_2003_Document3.doc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image" Target="media/image1.emf"/><Relationship Id="rId15" Type="http://schemas.openxmlformats.org/officeDocument/2006/relationships/oleObject" Target="embeddings/Microsoft_Word_97_-_2003_Document5.doc"/><Relationship Id="rId23" Type="http://schemas.openxmlformats.org/officeDocument/2006/relationships/oleObject" Target="embeddings/Microsoft_Word_97_-_2003_Document9.doc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Microsoft_Word_97_-_2003_Document7.doc"/><Relationship Id="rId31" Type="http://schemas.openxmlformats.org/officeDocument/2006/relationships/oleObject" Target="embeddings/Microsoft_Word_97_-_2003_Document13.doc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2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Document11.doc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%2363000%20&amp;%20%2361000%20-%2012%20Slot%20Black%20Clicker%20Table%20Top\Microsoft%20Word%20Clicker%20Inserts\Prize%20Inse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Prize Insert</Template>
  <TotalTime>1</TotalTime>
  <Pages>15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lsweedy</dc:creator>
  <cp:keywords/>
  <dc:description/>
  <cp:lastModifiedBy>Carole Tolmachewich</cp:lastModifiedBy>
  <cp:revision>3</cp:revision>
  <cp:lastPrinted>2004-04-05T18:04:00Z</cp:lastPrinted>
  <dcterms:created xsi:type="dcterms:W3CDTF">2016-10-06T15:50:00Z</dcterms:created>
  <dcterms:modified xsi:type="dcterms:W3CDTF">2016-10-06T15:51:00Z</dcterms:modified>
</cp:coreProperties>
</file>